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DDE" w:rsidRPr="00F76550" w:rsidRDefault="007B4DDE" w:rsidP="007301DA">
      <w:pPr>
        <w:jc w:val="center"/>
        <w:rPr>
          <w:b/>
          <w:sz w:val="36"/>
          <w:szCs w:val="36"/>
        </w:rPr>
      </w:pPr>
      <w:r w:rsidRPr="00F76550">
        <w:rPr>
          <w:b/>
          <w:sz w:val="36"/>
          <w:szCs w:val="36"/>
        </w:rPr>
        <w:t>Scheda d’iscrizione</w:t>
      </w:r>
      <w:r>
        <w:rPr>
          <w:b/>
          <w:sz w:val="36"/>
          <w:szCs w:val="36"/>
        </w:rPr>
        <w:t xml:space="preserve"> settimana 09.09.19 – 13.09.19</w:t>
      </w:r>
    </w:p>
    <w:p w:rsidR="007B4DDE" w:rsidRDefault="007B4DDE">
      <w:pPr>
        <w:rPr>
          <w:sz w:val="18"/>
          <w:szCs w:val="18"/>
        </w:rPr>
      </w:pPr>
      <w:r w:rsidRPr="001E5AF1">
        <w:rPr>
          <w:sz w:val="18"/>
          <w:szCs w:val="18"/>
        </w:rPr>
        <w:t>Il</w:t>
      </w:r>
      <w:r>
        <w:rPr>
          <w:sz w:val="18"/>
          <w:szCs w:val="18"/>
        </w:rPr>
        <w:t xml:space="preserve"> </w:t>
      </w:r>
      <w:r w:rsidRPr="001E5AF1">
        <w:rPr>
          <w:sz w:val="18"/>
          <w:szCs w:val="18"/>
        </w:rPr>
        <w:t>sottoscritto...........................................................................Codice</w:t>
      </w:r>
      <w:r>
        <w:rPr>
          <w:sz w:val="18"/>
          <w:szCs w:val="18"/>
        </w:rPr>
        <w:t xml:space="preserve"> </w:t>
      </w:r>
      <w:r w:rsidRPr="001E5AF1">
        <w:rPr>
          <w:sz w:val="18"/>
          <w:szCs w:val="18"/>
        </w:rPr>
        <w:t>Fiscale.........................................</w:t>
      </w:r>
      <w:r>
        <w:rPr>
          <w:sz w:val="18"/>
          <w:szCs w:val="18"/>
        </w:rPr>
        <w:t>...............................</w:t>
      </w:r>
      <w:r>
        <w:rPr>
          <w:sz w:val="18"/>
          <w:szCs w:val="18"/>
        </w:rPr>
        <w:tab/>
      </w:r>
      <w:r w:rsidRPr="001E5AF1">
        <w:rPr>
          <w:sz w:val="18"/>
          <w:szCs w:val="18"/>
        </w:rPr>
        <w:t xml:space="preserve"> Residente a ............................................................In via...................................................................</w:t>
      </w:r>
      <w:r>
        <w:rPr>
          <w:sz w:val="18"/>
          <w:szCs w:val="18"/>
        </w:rPr>
        <w:t xml:space="preserve"> N.civico......................          </w:t>
      </w:r>
      <w:r>
        <w:rPr>
          <w:sz w:val="18"/>
          <w:szCs w:val="18"/>
        </w:rPr>
        <w:tab/>
        <w:t xml:space="preserve">        </w:t>
      </w:r>
      <w:r w:rsidRPr="001E5AF1">
        <w:rPr>
          <w:sz w:val="18"/>
          <w:szCs w:val="18"/>
        </w:rPr>
        <w:t>E-MAIL…………………………………………………………</w:t>
      </w:r>
      <w:r>
        <w:rPr>
          <w:sz w:val="18"/>
          <w:szCs w:val="18"/>
        </w:rPr>
        <w:t>……………………………</w:t>
      </w:r>
      <w:r w:rsidRPr="001E5AF1">
        <w:rPr>
          <w:sz w:val="18"/>
          <w:szCs w:val="18"/>
        </w:rPr>
        <w:t>..Cell……………………</w:t>
      </w:r>
      <w:r>
        <w:rPr>
          <w:sz w:val="18"/>
          <w:szCs w:val="18"/>
        </w:rPr>
        <w:t>…………………………</w:t>
      </w:r>
      <w:r w:rsidRPr="001E5AF1">
        <w:rPr>
          <w:sz w:val="18"/>
          <w:szCs w:val="18"/>
        </w:rPr>
        <w:t>……………………………….</w:t>
      </w:r>
    </w:p>
    <w:p w:rsidR="007B4DDE" w:rsidRPr="001E5AF1" w:rsidRDefault="007B4DDE">
      <w:pPr>
        <w:rPr>
          <w:sz w:val="18"/>
          <w:szCs w:val="18"/>
        </w:rPr>
      </w:pPr>
      <w:r>
        <w:rPr>
          <w:sz w:val="18"/>
          <w:szCs w:val="18"/>
        </w:rPr>
        <w:t>Dati fatturazione………………………………………………………………………………………………………,</w:t>
      </w:r>
    </w:p>
    <w:p w:rsidR="007B4DDE" w:rsidRPr="001C0750" w:rsidRDefault="007B4DDE" w:rsidP="00F76550">
      <w:pPr>
        <w:rPr>
          <w:b/>
          <w:sz w:val="18"/>
          <w:szCs w:val="18"/>
        </w:rPr>
      </w:pPr>
      <w:r w:rsidRPr="001C0750">
        <w:rPr>
          <w:b/>
          <w:sz w:val="18"/>
          <w:szCs w:val="18"/>
        </w:rPr>
        <w:t>Chiede l’iscrizio</w:t>
      </w:r>
      <w:r>
        <w:rPr>
          <w:b/>
          <w:sz w:val="18"/>
          <w:szCs w:val="18"/>
        </w:rPr>
        <w:t>ne alla settimana BACK TO SCHOOL (dal 09.09 al 13.09) del</w:t>
      </w:r>
      <w:r w:rsidRPr="001C0750">
        <w:rPr>
          <w:b/>
          <w:sz w:val="18"/>
          <w:szCs w:val="18"/>
        </w:rPr>
        <w:t xml:space="preserve">  proprio figlio/a</w:t>
      </w:r>
      <w:r>
        <w:rPr>
          <w:b/>
          <w:sz w:val="18"/>
          <w:szCs w:val="18"/>
        </w:rPr>
        <w:t>:</w:t>
      </w:r>
      <w:r w:rsidRPr="001C0750">
        <w:rPr>
          <w:b/>
          <w:sz w:val="18"/>
          <w:szCs w:val="18"/>
        </w:rPr>
        <w:t xml:space="preserve"> </w:t>
      </w:r>
    </w:p>
    <w:p w:rsidR="007B4DDE" w:rsidRPr="001E5AF1" w:rsidRDefault="007B4DDE" w:rsidP="00A06B06">
      <w:pPr>
        <w:rPr>
          <w:sz w:val="18"/>
          <w:szCs w:val="18"/>
        </w:rPr>
      </w:pPr>
      <w:r w:rsidRPr="001E5AF1">
        <w:rPr>
          <w:sz w:val="18"/>
          <w:szCs w:val="18"/>
        </w:rPr>
        <w:t>Cognome..............................................</w:t>
      </w:r>
      <w:r>
        <w:rPr>
          <w:sz w:val="18"/>
          <w:szCs w:val="18"/>
        </w:rPr>
        <w:t>..</w:t>
      </w:r>
      <w:r w:rsidRPr="001E5AF1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1E5AF1">
        <w:rPr>
          <w:sz w:val="18"/>
          <w:szCs w:val="18"/>
        </w:rPr>
        <w:t>Nome.............................</w:t>
      </w:r>
      <w:r>
        <w:rPr>
          <w:sz w:val="18"/>
          <w:szCs w:val="18"/>
        </w:rPr>
        <w:t>....</w:t>
      </w:r>
      <w:r w:rsidRPr="001E5AF1">
        <w:rPr>
          <w:sz w:val="18"/>
          <w:szCs w:val="18"/>
        </w:rPr>
        <w:t>....</w:t>
      </w:r>
      <w:r>
        <w:rPr>
          <w:sz w:val="18"/>
          <w:szCs w:val="18"/>
        </w:rPr>
        <w:t>...</w:t>
      </w:r>
      <w:r w:rsidRPr="001E5AF1">
        <w:rPr>
          <w:sz w:val="18"/>
          <w:szCs w:val="18"/>
        </w:rPr>
        <w:t>........</w:t>
      </w:r>
      <w:r>
        <w:rPr>
          <w:sz w:val="18"/>
          <w:szCs w:val="18"/>
        </w:rPr>
        <w:t xml:space="preserve">..... </w:t>
      </w:r>
      <w:r w:rsidRPr="001E5AF1">
        <w:rPr>
          <w:sz w:val="18"/>
          <w:szCs w:val="18"/>
        </w:rPr>
        <w:t>Nato a...........................</w:t>
      </w:r>
      <w:r>
        <w:rPr>
          <w:sz w:val="18"/>
          <w:szCs w:val="18"/>
        </w:rPr>
        <w:t>......................</w:t>
      </w:r>
    </w:p>
    <w:p w:rsidR="007B4DDE" w:rsidRDefault="007B4DDE" w:rsidP="00A06B06">
      <w:pPr>
        <w:rPr>
          <w:sz w:val="18"/>
          <w:szCs w:val="18"/>
        </w:rPr>
      </w:pPr>
      <w:r>
        <w:rPr>
          <w:sz w:val="18"/>
          <w:szCs w:val="18"/>
        </w:rPr>
        <w:t xml:space="preserve">Il </w:t>
      </w:r>
      <w:r w:rsidRPr="001E5AF1">
        <w:rPr>
          <w:sz w:val="18"/>
          <w:szCs w:val="18"/>
        </w:rPr>
        <w:t>…………………………..</w:t>
      </w:r>
      <w:r>
        <w:rPr>
          <w:sz w:val="18"/>
          <w:szCs w:val="18"/>
        </w:rPr>
        <w:t>................................. Classe frequentata:……………………………………….</w:t>
      </w:r>
    </w:p>
    <w:p w:rsidR="007B4DDE" w:rsidRPr="008E61F6" w:rsidRDefault="007B4DDE" w:rsidP="00A06B06">
      <w:pPr>
        <w:rPr>
          <w:sz w:val="20"/>
          <w:szCs w:val="20"/>
        </w:rPr>
      </w:pPr>
      <w:r w:rsidRPr="00014535">
        <w:rPr>
          <w:b/>
          <w:sz w:val="20"/>
          <w:szCs w:val="20"/>
        </w:rPr>
        <w:t>SEDE</w:t>
      </w:r>
      <w:r w:rsidRPr="00014535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>
        <w:rPr>
          <w:sz w:val="18"/>
          <w:szCs w:val="18"/>
        </w:rPr>
        <w:t>Scuola Primaria di Piscina (TO)</w:t>
      </w:r>
    </w:p>
    <w:p w:rsidR="007B4DDE" w:rsidRDefault="007B4DDE" w:rsidP="008A56F2">
      <w:pPr>
        <w:rPr>
          <w:sz w:val="18"/>
          <w:szCs w:val="18"/>
        </w:rPr>
      </w:pPr>
      <w:r>
        <w:rPr>
          <w:sz w:val="18"/>
          <w:szCs w:val="18"/>
        </w:rPr>
        <w:t>Il pagamento dovrà essere effettuato agli operatori del progetto, il primo giorno di frequenza.</w:t>
      </w:r>
    </w:p>
    <w:p w:rsidR="007B4DDE" w:rsidRDefault="007B4DDE" w:rsidP="00BE3850">
      <w:pPr>
        <w:rPr>
          <w:b/>
          <w:sz w:val="18"/>
          <w:szCs w:val="18"/>
        </w:rPr>
      </w:pPr>
      <w:bookmarkStart w:id="0" w:name="_GoBack"/>
      <w:bookmarkEnd w:id="0"/>
      <w:r>
        <w:rPr>
          <w:b/>
          <w:sz w:val="18"/>
          <w:szCs w:val="18"/>
        </w:rPr>
        <w:t>RECAPITI TELEFONICI</w:t>
      </w:r>
      <w:r w:rsidRPr="00BE3850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PER EVENTUALI URGENZE (</w:t>
      </w:r>
      <w:r w:rsidRPr="00BE3850">
        <w:rPr>
          <w:b/>
          <w:sz w:val="18"/>
          <w:szCs w:val="18"/>
        </w:rPr>
        <w:t>indicare nome e recapito in ordine di priorità</w:t>
      </w:r>
      <w:r>
        <w:rPr>
          <w:b/>
          <w:sz w:val="18"/>
          <w:szCs w:val="18"/>
        </w:rPr>
        <w:t>)</w:t>
      </w:r>
    </w:p>
    <w:p w:rsidR="007B4DDE" w:rsidRDefault="007B4DDE" w:rsidP="00BE3850">
      <w:pPr>
        <w:rPr>
          <w:sz w:val="18"/>
          <w:szCs w:val="18"/>
        </w:rPr>
      </w:pPr>
      <w:r w:rsidRPr="00BE3850">
        <w:rPr>
          <w:sz w:val="18"/>
          <w:szCs w:val="18"/>
        </w:rPr>
        <w:t>1 ................................................................................................2 ..............................................................................................</w:t>
      </w:r>
    </w:p>
    <w:p w:rsidR="007B4DDE" w:rsidRPr="00BE3850" w:rsidRDefault="007B4DDE" w:rsidP="00BE3850">
      <w:pPr>
        <w:rPr>
          <w:sz w:val="18"/>
          <w:szCs w:val="18"/>
        </w:rPr>
      </w:pPr>
      <w:r>
        <w:rPr>
          <w:sz w:val="18"/>
          <w:szCs w:val="18"/>
        </w:rPr>
        <w:t>3.................................................................................................</w:t>
      </w:r>
    </w:p>
    <w:p w:rsidR="007B4DDE" w:rsidRPr="001D0C39" w:rsidRDefault="007B4DDE" w:rsidP="00BE3850">
      <w:pPr>
        <w:rPr>
          <w:b/>
          <w:sz w:val="24"/>
          <w:szCs w:val="24"/>
        </w:rPr>
      </w:pPr>
      <w:r w:rsidRPr="001D0C39">
        <w:rPr>
          <w:b/>
          <w:sz w:val="24"/>
          <w:szCs w:val="24"/>
        </w:rPr>
        <w:t xml:space="preserve">AUTORIZZAZIONI ALL’USCITA (informativa ai sensi della legge n. 675/1996) </w:t>
      </w:r>
    </w:p>
    <w:p w:rsidR="007B4DDE" w:rsidRPr="00BE3850" w:rsidRDefault="007B4DDE" w:rsidP="00BE3850">
      <w:pPr>
        <w:rPr>
          <w:b/>
          <w:sz w:val="18"/>
          <w:szCs w:val="18"/>
        </w:rPr>
      </w:pPr>
      <w:r>
        <w:rPr>
          <w:b/>
          <w:sz w:val="18"/>
          <w:szCs w:val="18"/>
        </w:rPr>
        <w:t>Autorizzo mio figlio a tornare a casa, al termine delle attività pomeridiana, con le seguenti persone, oltre ai genitori</w:t>
      </w:r>
      <w:r w:rsidRPr="00BE3850">
        <w:rPr>
          <w:b/>
          <w:sz w:val="18"/>
          <w:szCs w:val="18"/>
        </w:rPr>
        <w:t xml:space="preserve">: </w:t>
      </w:r>
    </w:p>
    <w:p w:rsidR="007B4DDE" w:rsidRDefault="007B4DDE" w:rsidP="00BE3850">
      <w:pPr>
        <w:rPr>
          <w:sz w:val="18"/>
          <w:szCs w:val="18"/>
        </w:rPr>
      </w:pPr>
      <w:r w:rsidRPr="00BE3850">
        <w:rPr>
          <w:sz w:val="18"/>
          <w:szCs w:val="18"/>
        </w:rPr>
        <w:t>1 ................................................................................................2 .............</w:t>
      </w:r>
      <w:r>
        <w:rPr>
          <w:sz w:val="18"/>
          <w:szCs w:val="18"/>
        </w:rPr>
        <w:t>.................................................................................................</w:t>
      </w:r>
    </w:p>
    <w:p w:rsidR="007B4DDE" w:rsidRDefault="007B4DDE" w:rsidP="00BE3850">
      <w:pPr>
        <w:rPr>
          <w:sz w:val="18"/>
          <w:szCs w:val="18"/>
        </w:rPr>
      </w:pPr>
      <w:r>
        <w:rPr>
          <w:sz w:val="18"/>
          <w:szCs w:val="18"/>
        </w:rPr>
        <w:t>(Altre eventuali necessità, e nominativi, si prega di segnalarcele telefonicamente)</w:t>
      </w:r>
    </w:p>
    <w:p w:rsidR="007B4DDE" w:rsidRDefault="007B4DDE" w:rsidP="00BE3850">
      <w:pPr>
        <w:rPr>
          <w:sz w:val="18"/>
          <w:szCs w:val="18"/>
        </w:rPr>
      </w:pPr>
    </w:p>
    <w:p w:rsidR="007B4DDE" w:rsidRPr="000F4866" w:rsidRDefault="007B4DDE" w:rsidP="00BE3850">
      <w:pPr>
        <w:rPr>
          <w:sz w:val="18"/>
          <w:szCs w:val="18"/>
        </w:rPr>
      </w:pPr>
      <w:r w:rsidRPr="00BE3850">
        <w:rPr>
          <w:b/>
          <w:sz w:val="18"/>
          <w:szCs w:val="18"/>
        </w:rPr>
        <w:t>FIRMA DEL GENITORE</w:t>
      </w:r>
      <w:r>
        <w:rPr>
          <w:b/>
          <w:sz w:val="18"/>
          <w:szCs w:val="18"/>
        </w:rPr>
        <w:t>:</w:t>
      </w:r>
      <w:r w:rsidRPr="00BE3850">
        <w:rPr>
          <w:b/>
          <w:color w:val="FF0000"/>
          <w:sz w:val="18"/>
          <w:szCs w:val="18"/>
        </w:rPr>
        <w:t xml:space="preserve"> </w:t>
      </w:r>
      <w:r w:rsidRPr="000F4866">
        <w:rPr>
          <w:sz w:val="18"/>
          <w:szCs w:val="18"/>
        </w:rPr>
        <w:t xml:space="preserve">___________________________________________ </w:t>
      </w:r>
    </w:p>
    <w:p w:rsidR="007B4DDE" w:rsidRDefault="007B4DDE" w:rsidP="00BE3850">
      <w:pPr>
        <w:rPr>
          <w:b/>
          <w:sz w:val="24"/>
          <w:szCs w:val="24"/>
        </w:rPr>
      </w:pPr>
      <w:r>
        <w:rPr>
          <w:b/>
          <w:sz w:val="18"/>
          <w:szCs w:val="18"/>
        </w:rPr>
        <w:t xml:space="preserve">                                                                                                     </w:t>
      </w:r>
      <w:r>
        <w:rPr>
          <w:b/>
          <w:sz w:val="24"/>
          <w:szCs w:val="24"/>
        </w:rPr>
        <w:t>EVENTUALI NOTE</w:t>
      </w:r>
    </w:p>
    <w:p w:rsidR="007B4DDE" w:rsidRDefault="007B4DDE" w:rsidP="00BE3850">
      <w:pPr>
        <w:rPr>
          <w:b/>
          <w:sz w:val="18"/>
          <w:szCs w:val="18"/>
        </w:rPr>
      </w:pPr>
      <w:r w:rsidRPr="00BE3850">
        <w:rPr>
          <w:b/>
          <w:sz w:val="18"/>
          <w:szCs w:val="18"/>
        </w:rPr>
        <w:t>_______________________________</w:t>
      </w:r>
      <w:r>
        <w:rPr>
          <w:b/>
          <w:sz w:val="18"/>
          <w:szCs w:val="18"/>
        </w:rPr>
        <w:t>_______________________________</w:t>
      </w:r>
      <w:r w:rsidRPr="00BE3850">
        <w:rPr>
          <w:b/>
          <w:sz w:val="18"/>
          <w:szCs w:val="18"/>
        </w:rPr>
        <w:t>______________________________________________________________________________________</w:t>
      </w:r>
      <w:r>
        <w:rPr>
          <w:b/>
          <w:sz w:val="18"/>
          <w:szCs w:val="18"/>
        </w:rPr>
        <w:t>_______________________________________________________________</w:t>
      </w:r>
    </w:p>
    <w:p w:rsidR="007B4DDE" w:rsidRDefault="007B4DDE" w:rsidP="00BE3850">
      <w:pPr>
        <w:rPr>
          <w:b/>
          <w:sz w:val="18"/>
          <w:szCs w:val="18"/>
        </w:rPr>
      </w:pPr>
    </w:p>
    <w:p w:rsidR="007B4DDE" w:rsidRDefault="007B4DDE" w:rsidP="00BE3850">
      <w:pPr>
        <w:rPr>
          <w:b/>
          <w:sz w:val="24"/>
          <w:szCs w:val="24"/>
        </w:rPr>
      </w:pPr>
      <w:r>
        <w:rPr>
          <w:b/>
          <w:sz w:val="24"/>
          <w:szCs w:val="24"/>
        </w:rPr>
        <w:t>Parte da ritagliare sul tratteggio e consegnare agli insegnanti curricolari:</w:t>
      </w:r>
    </w:p>
    <w:p w:rsidR="007B4DDE" w:rsidRDefault="007B4DDE" w:rsidP="00BE3850">
      <w:pPr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…………………………………………………………………………………………………………………………………………………….</w:t>
      </w:r>
    </w:p>
    <w:p w:rsidR="007B4DDE" w:rsidRDefault="007B4DDE" w:rsidP="00BE3850">
      <w:pPr>
        <w:rPr>
          <w:sz w:val="24"/>
          <w:szCs w:val="24"/>
        </w:rPr>
      </w:pPr>
      <w:r>
        <w:rPr>
          <w:sz w:val="24"/>
          <w:szCs w:val="24"/>
        </w:rPr>
        <w:t>Io sottoscritto/a………………………………………………………., genitore di…………………………………………………</w:t>
      </w:r>
    </w:p>
    <w:p w:rsidR="007B4DDE" w:rsidRDefault="007B4DDE" w:rsidP="00BC56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Autorizzo i signori Cristiano Cataldo (C.I. : AO5046552 rilasciata dal Comune di Pinerolo) e Marco Da Rold (C.I. : AT1908591 rilasciata dal Comune di Pinerolo)  a prelevare mio figlio/a al termine delle attività didattiche (ore 12.30) i giorni………………………… per poter partecipare alle attività pomeridiane di assistenza extrascolastica.  </w:t>
      </w:r>
    </w:p>
    <w:p w:rsidR="007B4DDE" w:rsidRPr="00BC568E" w:rsidRDefault="007B4DDE" w:rsidP="00BE3850">
      <w:pPr>
        <w:rPr>
          <w:sz w:val="24"/>
          <w:szCs w:val="24"/>
        </w:rPr>
      </w:pPr>
      <w:r>
        <w:rPr>
          <w:sz w:val="24"/>
          <w:szCs w:val="24"/>
        </w:rPr>
        <w:t>Firma:…………………………………………………………………………</w:t>
      </w:r>
    </w:p>
    <w:p w:rsidR="007B4DDE" w:rsidRPr="001C0750" w:rsidRDefault="007B4DDE" w:rsidP="00A06B06">
      <w:pPr>
        <w:rPr>
          <w:sz w:val="18"/>
          <w:szCs w:val="18"/>
        </w:rPr>
      </w:pPr>
    </w:p>
    <w:sectPr w:rsidR="007B4DDE" w:rsidRPr="001C0750" w:rsidSect="0012698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31406"/>
    <w:multiLevelType w:val="hybridMultilevel"/>
    <w:tmpl w:val="D10A246C"/>
    <w:lvl w:ilvl="0" w:tplc="0F5C9A80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80725A"/>
    <w:multiLevelType w:val="hybridMultilevel"/>
    <w:tmpl w:val="6A967E6A"/>
    <w:lvl w:ilvl="0" w:tplc="B6661D40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F506D0"/>
    <w:multiLevelType w:val="hybridMultilevel"/>
    <w:tmpl w:val="2146C32A"/>
    <w:lvl w:ilvl="0" w:tplc="A3B4B91C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7B360F"/>
    <w:multiLevelType w:val="hybridMultilevel"/>
    <w:tmpl w:val="02BC3D14"/>
    <w:lvl w:ilvl="0" w:tplc="9A52C012">
      <w:start w:val="2"/>
      <w:numFmt w:val="bullet"/>
      <w:lvlText w:val=""/>
      <w:lvlJc w:val="left"/>
      <w:pPr>
        <w:ind w:left="435" w:hanging="360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4">
    <w:nsid w:val="5339045E"/>
    <w:multiLevelType w:val="hybridMultilevel"/>
    <w:tmpl w:val="05ACEFB0"/>
    <w:lvl w:ilvl="0" w:tplc="B35E915C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6550"/>
    <w:rsid w:val="00007658"/>
    <w:rsid w:val="000138E3"/>
    <w:rsid w:val="00014535"/>
    <w:rsid w:val="000F04AD"/>
    <w:rsid w:val="000F4866"/>
    <w:rsid w:val="001145F6"/>
    <w:rsid w:val="0012698A"/>
    <w:rsid w:val="00181AC4"/>
    <w:rsid w:val="001C0750"/>
    <w:rsid w:val="001D0C39"/>
    <w:rsid w:val="001E5AF1"/>
    <w:rsid w:val="00223DBB"/>
    <w:rsid w:val="00253AF9"/>
    <w:rsid w:val="00295916"/>
    <w:rsid w:val="002F6E81"/>
    <w:rsid w:val="003A1160"/>
    <w:rsid w:val="00460425"/>
    <w:rsid w:val="00467BC4"/>
    <w:rsid w:val="004915CD"/>
    <w:rsid w:val="004B3BFE"/>
    <w:rsid w:val="004F3198"/>
    <w:rsid w:val="005443AE"/>
    <w:rsid w:val="005F40E9"/>
    <w:rsid w:val="006E23BE"/>
    <w:rsid w:val="007301DA"/>
    <w:rsid w:val="007B4DDE"/>
    <w:rsid w:val="007E15DF"/>
    <w:rsid w:val="008A56F2"/>
    <w:rsid w:val="008B040D"/>
    <w:rsid w:val="008D620E"/>
    <w:rsid w:val="008E61F6"/>
    <w:rsid w:val="009122B6"/>
    <w:rsid w:val="00932B31"/>
    <w:rsid w:val="0094233B"/>
    <w:rsid w:val="0094601E"/>
    <w:rsid w:val="009A523B"/>
    <w:rsid w:val="00A06B06"/>
    <w:rsid w:val="00A502AF"/>
    <w:rsid w:val="00AF6357"/>
    <w:rsid w:val="00BC568E"/>
    <w:rsid w:val="00BC5861"/>
    <w:rsid w:val="00BE0531"/>
    <w:rsid w:val="00BE3850"/>
    <w:rsid w:val="00BF3D29"/>
    <w:rsid w:val="00C81A2A"/>
    <w:rsid w:val="00CD0ADE"/>
    <w:rsid w:val="00D85D5C"/>
    <w:rsid w:val="00DD3D45"/>
    <w:rsid w:val="00EC1A3E"/>
    <w:rsid w:val="00F212AF"/>
    <w:rsid w:val="00F23D47"/>
    <w:rsid w:val="00F54993"/>
    <w:rsid w:val="00F76550"/>
    <w:rsid w:val="00F975E8"/>
    <w:rsid w:val="00FA32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5C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32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32B3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014535"/>
    <w:pPr>
      <w:ind w:left="720"/>
      <w:contextualSpacing/>
    </w:pPr>
  </w:style>
  <w:style w:type="table" w:styleId="TableGrid">
    <w:name w:val="Table Grid"/>
    <w:basedOn w:val="TableNormal"/>
    <w:uiPriority w:val="99"/>
    <w:rsid w:val="001D0C39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088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8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8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8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431</Words>
  <Characters>2462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d’iscrizione Pre e Dopo Scuola 2019</dc:title>
  <dc:subject/>
  <dc:creator>il Cucciolo</dc:creator>
  <cp:keywords/>
  <dc:description/>
  <cp:lastModifiedBy>Marco</cp:lastModifiedBy>
  <cp:revision>2</cp:revision>
  <cp:lastPrinted>2016-04-26T09:12:00Z</cp:lastPrinted>
  <dcterms:created xsi:type="dcterms:W3CDTF">2019-09-02T13:39:00Z</dcterms:created>
  <dcterms:modified xsi:type="dcterms:W3CDTF">2019-09-02T13:39:00Z</dcterms:modified>
</cp:coreProperties>
</file>